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62" w:rsidRDefault="00401862" w:rsidP="006C2620">
      <w:pPr>
        <w:jc w:val="center"/>
        <w:rPr>
          <w:rFonts w:ascii="Times New Roman" w:hAnsi="Times New Roman"/>
          <w:b/>
          <w:sz w:val="28"/>
          <w:szCs w:val="28"/>
        </w:rPr>
      </w:pPr>
      <w:r w:rsidRPr="001A6841">
        <w:rPr>
          <w:rFonts w:ascii="Times New Roman" w:hAnsi="Times New Roman"/>
          <w:b/>
          <w:sz w:val="28"/>
          <w:szCs w:val="28"/>
        </w:rPr>
        <w:t>Информация по организации дистанционного обучения</w:t>
      </w:r>
    </w:p>
    <w:p w:rsidR="00401862" w:rsidRPr="001A6841" w:rsidRDefault="00401862" w:rsidP="00211A3A">
      <w:pPr>
        <w:jc w:val="center"/>
        <w:rPr>
          <w:rFonts w:ascii="Times New Roman" w:hAnsi="Times New Roman"/>
          <w:b/>
          <w:sz w:val="28"/>
          <w:szCs w:val="28"/>
        </w:rPr>
      </w:pPr>
      <w:r w:rsidRPr="001A6841">
        <w:rPr>
          <w:rFonts w:ascii="Times New Roman" w:hAnsi="Times New Roman"/>
          <w:b/>
          <w:sz w:val="28"/>
          <w:szCs w:val="28"/>
        </w:rPr>
        <w:t>5 класса</w:t>
      </w: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6"/>
        <w:gridCol w:w="2769"/>
        <w:gridCol w:w="4906"/>
      </w:tblGrid>
      <w:tr w:rsidR="00401862" w:rsidRPr="003A13AB" w:rsidTr="003A13AB">
        <w:trPr>
          <w:trHeight w:val="813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13A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13AB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13AB">
              <w:rPr>
                <w:rFonts w:ascii="Times New Roman" w:hAnsi="Times New Roman"/>
                <w:b/>
                <w:sz w:val="24"/>
                <w:szCs w:val="24"/>
              </w:rPr>
              <w:t>Ссылка на образовательный ресурс на котором размещены задания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01862" w:rsidRPr="003A13AB" w:rsidRDefault="00401862" w:rsidP="003A13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личный идентификатор</w:t>
            </w:r>
          </w:p>
          <w:p w:rsidR="00401862" w:rsidRPr="003A13AB" w:rsidRDefault="00401862" w:rsidP="003A13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918-695-1912</w:t>
            </w:r>
          </w:p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Пароль 11111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Агзамов Р.А.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925731" w:rsidTr="003A13AB">
        <w:trPr>
          <w:trHeight w:val="415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9257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</w:rPr>
              <w:t>в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3A13A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Литература Русский язык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Губайдуллина Ф.Р.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401862" w:rsidRPr="003A13AB" w:rsidRDefault="00401862" w:rsidP="003A13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01862" w:rsidRPr="003A13AB" w:rsidRDefault="00401862" w:rsidP="003A13AB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925731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6" w:history="1">
              <w:r w:rsidRPr="009257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401862" w:rsidRPr="00925731" w:rsidRDefault="00401862" w:rsidP="003A13AB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</w:rPr>
              <w:t>в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Родной (татарский)  язык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Фасхетдинова Л.М.</w:t>
            </w:r>
          </w:p>
        </w:tc>
        <w:tc>
          <w:tcPr>
            <w:tcW w:w="4906" w:type="dxa"/>
          </w:tcPr>
          <w:p w:rsidR="00401862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4721E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https://edu.tatar.ru/facultative/index/23064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1862" w:rsidRPr="003A13AB" w:rsidRDefault="00401862" w:rsidP="003A13AB">
            <w:pPr>
              <w:spacing w:after="0" w:line="240" w:lineRule="auto"/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1862" w:rsidRPr="003A13AB" w:rsidTr="003A13AB">
        <w:trPr>
          <w:trHeight w:val="397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Родная (татарская литература) литература 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Сахапова Э.З.</w:t>
            </w:r>
          </w:p>
        </w:tc>
        <w:tc>
          <w:tcPr>
            <w:tcW w:w="4906" w:type="dxa"/>
          </w:tcPr>
          <w:p w:rsidR="00401862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Виртуальный факультатив </w:t>
            </w:r>
          </w:p>
          <w:p w:rsidR="00401862" w:rsidRDefault="00401862" w:rsidP="003A13AB">
            <w:pPr>
              <w:spacing w:after="0" w:line="240" w:lineRule="auto"/>
            </w:pPr>
            <w:hyperlink r:id="rId8" w:history="1">
              <w:r w:rsidRPr="004721EC">
                <w:rPr>
                  <w:rStyle w:val="Hyperlink"/>
                </w:rPr>
                <w:t>https://edu.tatar.ru/facultative/index/55112</w:t>
              </w:r>
            </w:hyperlink>
            <w:r>
              <w:t xml:space="preserve"> </w:t>
            </w:r>
          </w:p>
          <w:p w:rsidR="00401862" w:rsidRPr="00925731" w:rsidRDefault="00401862" w:rsidP="003A13AB">
            <w:pPr>
              <w:spacing w:after="0" w:line="240" w:lineRule="auto"/>
            </w:pPr>
            <w:hyperlink r:id="rId9" w:history="1">
              <w:r w:rsidRPr="004721EC">
                <w:rPr>
                  <w:rStyle w:val="Hyperlink"/>
                </w:rPr>
                <w:t>https://edu.tatar.ru/facultative/index/23134</w:t>
              </w:r>
            </w:hyperlink>
            <w:r>
              <w:t xml:space="preserve"> </w:t>
            </w:r>
          </w:p>
        </w:tc>
      </w:tr>
      <w:tr w:rsidR="00401862" w:rsidRPr="00925731" w:rsidTr="003A13AB">
        <w:trPr>
          <w:trHeight w:val="813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0" w:history="1">
              <w:r w:rsidRPr="009257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401862" w:rsidRPr="00925731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</w:rPr>
              <w:t>в</w:t>
            </w:r>
            <w:r w:rsidRPr="00925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01862" w:rsidRPr="003A13AB" w:rsidTr="003A13AB">
        <w:trPr>
          <w:trHeight w:val="813"/>
        </w:trPr>
        <w:tc>
          <w:tcPr>
            <w:tcW w:w="1836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69" w:type="dxa"/>
          </w:tcPr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Шарафутдинов Д.С.</w:t>
            </w:r>
          </w:p>
        </w:tc>
        <w:tc>
          <w:tcPr>
            <w:tcW w:w="4906" w:type="dxa"/>
          </w:tcPr>
          <w:p w:rsidR="00401862" w:rsidRPr="003A13AB" w:rsidRDefault="00401862" w:rsidP="003A13AB">
            <w:pPr>
              <w:spacing w:after="0" w:line="240" w:lineRule="auto"/>
              <w:rPr>
                <w:rStyle w:val="Hyperlink"/>
                <w:rFonts w:ascii="Times New Roman" w:hAnsi="Times New Roman"/>
              </w:rPr>
            </w:pPr>
            <w:hyperlink r:id="rId11" w:history="1">
              <w:r w:rsidRPr="003A13AB">
                <w:rPr>
                  <w:rStyle w:val="Hyperlink"/>
                  <w:rFonts w:ascii="Times New Roman" w:hAnsi="Times New Roman"/>
                </w:rPr>
                <w:t>https://resh.edu.ru/subject/lesson/632/</w:t>
              </w:r>
            </w:hyperlink>
          </w:p>
          <w:p w:rsidR="00401862" w:rsidRPr="003A13AB" w:rsidRDefault="00401862" w:rsidP="003A1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3A13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401862" w:rsidRDefault="00401862" w:rsidP="006C2620"/>
    <w:p w:rsidR="00401862" w:rsidRDefault="00401862"/>
    <w:sectPr w:rsidR="00401862" w:rsidSect="001A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BC1"/>
    <w:rsid w:val="000B2BC1"/>
    <w:rsid w:val="000E6C14"/>
    <w:rsid w:val="001A32EC"/>
    <w:rsid w:val="001A6841"/>
    <w:rsid w:val="00211A3A"/>
    <w:rsid w:val="003A13AB"/>
    <w:rsid w:val="00401862"/>
    <w:rsid w:val="004721EC"/>
    <w:rsid w:val="006C2620"/>
    <w:rsid w:val="00925731"/>
    <w:rsid w:val="009C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2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2620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6C26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211A3A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3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51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2306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lesson/632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.tatar.ru/facultative/index/23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224</Words>
  <Characters>1277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Гасишвили</dc:creator>
  <cp:keywords/>
  <dc:description/>
  <cp:lastModifiedBy>инария</cp:lastModifiedBy>
  <cp:revision>3</cp:revision>
  <dcterms:created xsi:type="dcterms:W3CDTF">2020-04-19T14:58:00Z</dcterms:created>
  <dcterms:modified xsi:type="dcterms:W3CDTF">2020-04-19T16:17:00Z</dcterms:modified>
</cp:coreProperties>
</file>